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B8B85F" w14:textId="2E229886" w:rsidR="00923824" w:rsidRPr="00923824" w:rsidRDefault="00F72F69" w:rsidP="00923824">
      <w:pPr>
        <w:pStyle w:val="Heading1"/>
      </w:pPr>
      <w:r w:rsidRPr="00F72F69">
        <w:t xml:space="preserve">Resolution recognizing a state of emergency and </w:t>
      </w:r>
      <w:r>
        <w:t>re-</w:t>
      </w:r>
      <w:r w:rsidRPr="00F72F69">
        <w:t>authorizing teleconferenced meetings pursuant to AB 361</w:t>
      </w:r>
    </w:p>
    <w:p w14:paraId="1885D57A" w14:textId="77777777" w:rsidR="00923824" w:rsidRDefault="00923824" w:rsidP="00923824">
      <w:pPr>
        <w:pStyle w:val="CSBAbodyTextwithspacing"/>
      </w:pPr>
      <w:r>
        <w:t xml:space="preserve">  </w:t>
      </w:r>
    </w:p>
    <w:p w14:paraId="55628943" w14:textId="77777777" w:rsidR="00F72F69" w:rsidRPr="00675FF9" w:rsidRDefault="00F72F69" w:rsidP="00F72F69">
      <w:pPr>
        <w:pStyle w:val="CSBAbodyTextwithspacing"/>
      </w:pPr>
      <w:r w:rsidRPr="00675FF9">
        <w:t xml:space="preserve">WHEREAS, in response to the </w:t>
      </w:r>
      <w:r>
        <w:t>n</w:t>
      </w:r>
      <w:r w:rsidRPr="00675FF9">
        <w:t xml:space="preserve">ovel </w:t>
      </w:r>
      <w:r>
        <w:t>c</w:t>
      </w:r>
      <w:r w:rsidRPr="00675FF9">
        <w:t>oronavirus (“COVID-19”) pandemic, Governor Newsom adopted a series of Executive Orders allowing the legislative bodies of local governments to meet remotely via teleconference so long as other provisions of the Ralph M. Brown Act (“Brown Act”) were followed; and</w:t>
      </w:r>
    </w:p>
    <w:p w14:paraId="4038BB16" w14:textId="77777777" w:rsidR="00F72F69" w:rsidRPr="00675FF9" w:rsidRDefault="00F72F69" w:rsidP="00F72F69">
      <w:pPr>
        <w:pStyle w:val="CSBAbodyTextwithspacing"/>
      </w:pPr>
      <w:r w:rsidRPr="00675FF9">
        <w:t>WHEREAS, on Sept</w:t>
      </w:r>
      <w:r>
        <w:t>.</w:t>
      </w:r>
      <w:r w:rsidRPr="00675FF9">
        <w:t xml:space="preserve"> 16, 2021, Governor Newsom signed AB 361, which immediately amended the Brown Act allowing governing boards to continue holding virtual meetings outside the teleconferencing requirements of Government Code section 54953(b), if the board makes a finding that there is a proclaimed State of Emergency, and either (1) state or local officials have imposed or recommended social distancing measures, or (2) meeting in person would present imminent risks to the health or safety of attendees due to the emergency; and </w:t>
      </w:r>
    </w:p>
    <w:p w14:paraId="5B6E1C79" w14:textId="77777777" w:rsidR="00F72F69" w:rsidRPr="00675FF9" w:rsidRDefault="00F72F69" w:rsidP="00F72F69">
      <w:pPr>
        <w:pStyle w:val="CSBAbodyTextwithspacing"/>
      </w:pPr>
      <w:r w:rsidRPr="00675FF9">
        <w:t xml:space="preserve">WHEREAS, on March 4, 2020, Governor Newsom declared a statewide emergency arising from COVID-19 pursuant to Government Code section 8625; and </w:t>
      </w:r>
    </w:p>
    <w:p w14:paraId="37A784EE" w14:textId="701652A6" w:rsidR="00F72F69" w:rsidRPr="00F72F69" w:rsidRDefault="00F72F69" w:rsidP="00F72F69">
      <w:pPr>
        <w:pStyle w:val="CSBAbodyTextwithspacing"/>
      </w:pPr>
      <w:r w:rsidRPr="00F72F69">
        <w:t xml:space="preserve">WHEREAS, on </w:t>
      </w:r>
      <w:r w:rsidRPr="00F72F69">
        <w:rPr>
          <w:color w:val="FF0000"/>
        </w:rPr>
        <w:t>[date]</w:t>
      </w:r>
      <w:r w:rsidRPr="00F72F69">
        <w:t xml:space="preserve"> </w:t>
      </w:r>
      <w:r>
        <w:t xml:space="preserve">the governing board of the </w:t>
      </w:r>
      <w:r w:rsidRPr="00923824">
        <w:rPr>
          <w:color w:val="FF0000"/>
        </w:rPr>
        <w:t>NAME OF SCHOOL DISTRICT OR COUNTY BOARD OF EDUCATION</w:t>
      </w:r>
      <w:r w:rsidRPr="00F72F69">
        <w:t xml:space="preserve"> passed Resolution </w:t>
      </w:r>
      <w:r w:rsidRPr="00F72F69">
        <w:rPr>
          <w:color w:val="FF0000"/>
        </w:rPr>
        <w:t>[Number]</w:t>
      </w:r>
      <w:r w:rsidRPr="00F72F69">
        <w:t xml:space="preserve"> authorizing virtual board meetings for a 30-day period from </w:t>
      </w:r>
      <w:r w:rsidRPr="00F72F69">
        <w:rPr>
          <w:color w:val="FF0000"/>
        </w:rPr>
        <w:t>[date]</w:t>
      </w:r>
      <w:r w:rsidRPr="00F72F69">
        <w:t xml:space="preserve"> to </w:t>
      </w:r>
      <w:r w:rsidRPr="00F72F69">
        <w:rPr>
          <w:color w:val="FF0000"/>
        </w:rPr>
        <w:t>[date]</w:t>
      </w:r>
      <w:r w:rsidRPr="00F72F69">
        <w:t>, pursuant to AB 361.</w:t>
      </w:r>
    </w:p>
    <w:p w14:paraId="0B423F87" w14:textId="6BB03B57" w:rsidR="00F72F69" w:rsidRPr="00F72F69" w:rsidRDefault="00F72F69" w:rsidP="00F72F69">
      <w:pPr>
        <w:pStyle w:val="CSBAbodyTextwithspacing"/>
      </w:pPr>
      <w:proofErr w:type="gramStart"/>
      <w:r w:rsidRPr="00F72F69">
        <w:t>WHEREAS,</w:t>
      </w:r>
      <w:proofErr w:type="gramEnd"/>
      <w:r w:rsidRPr="00F72F69">
        <w:t xml:space="preserve"> AB 361 requires governing boards to make findings every 30 days that the board has reconsidered the circumstances of the State of Emergency and that either the State of Emergency continues to directly impact the ability of the members to meet safely in person, or</w:t>
      </w:r>
      <w:r w:rsidRPr="00F72F69">
        <w:rPr>
          <w:b/>
          <w:bCs/>
        </w:rPr>
        <w:t xml:space="preserve"> </w:t>
      </w:r>
      <w:r w:rsidRPr="00F72F69">
        <w:t>state or local officials continue to impose or recommend measures to promote social distancing; and</w:t>
      </w:r>
    </w:p>
    <w:p w14:paraId="1CE5AAFA" w14:textId="7C46AD27" w:rsidR="00F72F69" w:rsidRPr="00F72F69" w:rsidRDefault="00F72F69" w:rsidP="00F72F69">
      <w:pPr>
        <w:pStyle w:val="CSBAbodyTextwithspacing"/>
      </w:pPr>
      <w:r w:rsidRPr="00F72F69">
        <w:t>NOW THEREFORE, BE IT RESOLVED, that the recitals set forth above are true and correct and fully incorporated into this Resolution by reference.</w:t>
      </w:r>
    </w:p>
    <w:p w14:paraId="079DA087" w14:textId="58FDDB10" w:rsidR="00F72F69" w:rsidRPr="00F72F69" w:rsidRDefault="00F72F69" w:rsidP="00F72F69">
      <w:pPr>
        <w:pStyle w:val="CSBAbodyTextwithspacing"/>
      </w:pPr>
      <w:r w:rsidRPr="00F72F69">
        <w:t xml:space="preserve">BE IT </w:t>
      </w:r>
      <w:proofErr w:type="gramStart"/>
      <w:r w:rsidRPr="00F72F69">
        <w:t>FURTHER RESOLVED,</w:t>
      </w:r>
      <w:proofErr w:type="gramEnd"/>
      <w:r w:rsidRPr="00F72F69">
        <w:t xml:space="preserve"> that </w:t>
      </w:r>
      <w:r>
        <w:t xml:space="preserve">the governing board of the </w:t>
      </w:r>
      <w:r w:rsidRPr="00923824">
        <w:rPr>
          <w:color w:val="FF0000"/>
        </w:rPr>
        <w:t>NAME OF SCHOOL DISTRICT OR COUNTY BOARD OF EDUCATION</w:t>
      </w:r>
      <w:r w:rsidRPr="00F72F69">
        <w:t xml:space="preserve"> recognizes that a State of Emergency in the State of California continues to exist due to the COVID-19 pandemic. </w:t>
      </w:r>
    </w:p>
    <w:p w14:paraId="161F5588" w14:textId="48C6C5C4" w:rsidR="00F72F69" w:rsidRPr="00F72F69" w:rsidRDefault="00F72F69" w:rsidP="00F72F69">
      <w:pPr>
        <w:pStyle w:val="CSBAbodyTextwithspacing"/>
      </w:pPr>
      <w:r w:rsidRPr="00F72F69">
        <w:rPr>
          <w:highlight w:val="yellow"/>
        </w:rPr>
        <w:t>[OPTION 1]</w:t>
      </w:r>
      <w:r w:rsidRPr="00F72F69">
        <w:t xml:space="preserve"> BE IT </w:t>
      </w:r>
      <w:proofErr w:type="gramStart"/>
      <w:r w:rsidRPr="00F72F69">
        <w:t>FURTHER RESOLVED,</w:t>
      </w:r>
      <w:proofErr w:type="gramEnd"/>
      <w:r w:rsidRPr="00F72F69">
        <w:t xml:space="preserve"> that the </w:t>
      </w:r>
      <w:r>
        <w:t>g</w:t>
      </w:r>
      <w:r w:rsidRPr="00F72F69">
        <w:t xml:space="preserve">overning </w:t>
      </w:r>
      <w:r>
        <w:t>b</w:t>
      </w:r>
      <w:r w:rsidRPr="00F72F69">
        <w:t>oard has reconsidered the circumstances of the State of Emergency and finds that COVID-19 continues to pose an imminent threat to the health and safety of the community and directly impacts the ability of the members to meet safety in person.</w:t>
      </w:r>
    </w:p>
    <w:p w14:paraId="4AAB0F18" w14:textId="619F05CB" w:rsidR="00F72F69" w:rsidRPr="00F72F69" w:rsidRDefault="00F72F69" w:rsidP="00F72F69">
      <w:pPr>
        <w:pStyle w:val="CSBAbodyTextwithspacing"/>
      </w:pPr>
      <w:r w:rsidRPr="00F72F69">
        <w:rPr>
          <w:highlight w:val="yellow"/>
        </w:rPr>
        <w:t>[OPTION 2]</w:t>
      </w:r>
      <w:r w:rsidRPr="00F72F69">
        <w:t xml:space="preserve"> BE IT </w:t>
      </w:r>
      <w:proofErr w:type="gramStart"/>
      <w:r w:rsidRPr="00F72F69">
        <w:t>FURTHER RESOLVED,</w:t>
      </w:r>
      <w:proofErr w:type="gramEnd"/>
      <w:r w:rsidRPr="00F72F69">
        <w:t xml:space="preserve"> that the </w:t>
      </w:r>
      <w:r>
        <w:t>g</w:t>
      </w:r>
      <w:r w:rsidRPr="00F72F69">
        <w:t xml:space="preserve">overning </w:t>
      </w:r>
      <w:r>
        <w:t>b</w:t>
      </w:r>
      <w:r w:rsidRPr="00F72F69">
        <w:t xml:space="preserve">oard has reconsidered the circumstances of the State of Emergency and finds that state or local officials continue to impose or recommend measures to promote social distancing. </w:t>
      </w:r>
    </w:p>
    <w:p w14:paraId="1F6ED5E6" w14:textId="0DE83351" w:rsidR="00F72F69" w:rsidRPr="00F72F69" w:rsidRDefault="00F72F69" w:rsidP="00F72F69">
      <w:pPr>
        <w:pStyle w:val="CSBAbodyTextwithspacing"/>
      </w:pPr>
      <w:r w:rsidRPr="00F72F69">
        <w:lastRenderedPageBreak/>
        <w:t xml:space="preserve">BE IT FURTHER RESOLVED, </w:t>
      </w:r>
      <w:r>
        <w:t xml:space="preserve">the governing board of the </w:t>
      </w:r>
      <w:r w:rsidRPr="00923824">
        <w:rPr>
          <w:color w:val="FF0000"/>
        </w:rPr>
        <w:t>NAME OF SCHOOL DISTRICT OR COUNTY BOARD OF EDUCATION</w:t>
      </w:r>
      <w:r w:rsidRPr="00F72F69">
        <w:t xml:space="preserve"> authorizes the use of teleconferencing for all meetings in accordance with Government Code section 54953(e) and all other applicable provisions of the Brown Act, for a period of thirty (30) days from the adoption of this resolution, or such a time that the Governing Board adopts a subsequent resolution in accordance with Government Code section 54953(e)(3). </w:t>
      </w:r>
    </w:p>
    <w:p w14:paraId="3F59BF72" w14:textId="77777777" w:rsidR="00923824" w:rsidRDefault="00923824" w:rsidP="00923824">
      <w:pPr>
        <w:pStyle w:val="CSBAbodyTextwithspacing"/>
      </w:pPr>
    </w:p>
    <w:p w14:paraId="71123F85" w14:textId="6B40A319" w:rsidR="00923824" w:rsidRDefault="00923824" w:rsidP="00923824">
      <w:pPr>
        <w:pStyle w:val="CSBAbodyTextwithspacing"/>
      </w:pPr>
      <w:r>
        <w:t>Adopted this</w:t>
      </w:r>
      <w:r w:rsidR="00D67047">
        <w:rPr>
          <w:u w:val="single"/>
        </w:rPr>
        <w:t xml:space="preserve">                 </w:t>
      </w:r>
      <w:r>
        <w:t xml:space="preserve"> day of the month of </w:t>
      </w:r>
      <w:r w:rsidR="00D67047">
        <w:rPr>
          <w:u w:val="single"/>
        </w:rPr>
        <w:t xml:space="preserve">                             </w:t>
      </w:r>
      <w:r>
        <w:t xml:space="preserve"> in 2021.</w:t>
      </w:r>
    </w:p>
    <w:p w14:paraId="16ACB63F" w14:textId="407C83AF" w:rsidR="00923824" w:rsidRDefault="00923824" w:rsidP="00D67047">
      <w:pPr>
        <w:pStyle w:val="CSBAbodyTextwithspacing"/>
      </w:pPr>
      <w:r>
        <w:t>Motion made by:</w:t>
      </w:r>
      <w:r w:rsidR="00D67047" w:rsidRPr="00D67047">
        <w:rPr>
          <w:u w:val="single"/>
        </w:rPr>
        <w:tab/>
      </w:r>
    </w:p>
    <w:p w14:paraId="7AD84C2D" w14:textId="2464FBB9" w:rsidR="00923824" w:rsidRDefault="00923824" w:rsidP="00D67047">
      <w:pPr>
        <w:pStyle w:val="CSBAbodyTextwithspacing"/>
      </w:pPr>
      <w:r>
        <w:t xml:space="preserve">Second made by: </w:t>
      </w:r>
      <w:r w:rsidR="00D67047" w:rsidRPr="00D67047">
        <w:rPr>
          <w:u w:val="single"/>
        </w:rPr>
        <w:tab/>
      </w:r>
    </w:p>
    <w:p w14:paraId="56EF4A84" w14:textId="7B075963" w:rsidR="00923824" w:rsidRDefault="00923824" w:rsidP="00D67047">
      <w:pPr>
        <w:pStyle w:val="CSBAbodyTextwithspacing"/>
      </w:pPr>
      <w:r>
        <w:t>List members voting “aye:”</w:t>
      </w:r>
      <w:r w:rsidR="00D67047" w:rsidRPr="00D67047">
        <w:rPr>
          <w:u w:val="single"/>
        </w:rPr>
        <w:tab/>
      </w:r>
    </w:p>
    <w:p w14:paraId="350A80A5" w14:textId="0EE869B6" w:rsidR="00923824" w:rsidRPr="00D67047" w:rsidRDefault="00923824" w:rsidP="00923824">
      <w:pPr>
        <w:pStyle w:val="CSBAbodyTextwithspacing"/>
        <w:rPr>
          <w:u w:val="single"/>
        </w:rPr>
      </w:pPr>
      <w:r w:rsidRPr="00D67047">
        <w:rPr>
          <w:u w:val="single"/>
        </w:rPr>
        <w:tab/>
      </w:r>
    </w:p>
    <w:p w14:paraId="3DE27546" w14:textId="77777777" w:rsidR="00D67047" w:rsidRDefault="00923824" w:rsidP="00923824">
      <w:pPr>
        <w:pStyle w:val="CSBAbodyTextwithspacing"/>
      </w:pPr>
      <w:r>
        <w:t xml:space="preserve">List members voting “no:” </w:t>
      </w:r>
      <w:r w:rsidRPr="00D67047">
        <w:rPr>
          <w:u w:val="single"/>
        </w:rPr>
        <w:tab/>
      </w:r>
    </w:p>
    <w:p w14:paraId="724A86DA" w14:textId="33B9DEB7" w:rsidR="00923824" w:rsidRDefault="00923824" w:rsidP="00923824">
      <w:pPr>
        <w:pStyle w:val="CSBAbodyTextwithspacing"/>
      </w:pPr>
      <w:r>
        <w:t xml:space="preserve">List members abstaining: </w:t>
      </w:r>
      <w:r w:rsidRPr="00D67047">
        <w:rPr>
          <w:u w:val="single"/>
        </w:rPr>
        <w:tab/>
      </w:r>
    </w:p>
    <w:p w14:paraId="235CE83E" w14:textId="515CA618" w:rsidR="00DD7802" w:rsidRPr="00E318E1" w:rsidRDefault="00923824" w:rsidP="00D67047">
      <w:pPr>
        <w:pStyle w:val="CSBAbodyTextwithspacing"/>
      </w:pPr>
      <w:r>
        <w:t xml:space="preserve">List members not present: </w:t>
      </w:r>
      <w:r w:rsidRPr="00D67047">
        <w:rPr>
          <w:u w:val="single"/>
        </w:rPr>
        <w:tab/>
      </w:r>
    </w:p>
    <w:sectPr w:rsidR="00DD7802" w:rsidRPr="00E318E1" w:rsidSect="000D2D90">
      <w:footerReference w:type="default" r:id="rId7"/>
      <w:headerReference w:type="first" r:id="rId8"/>
      <w:footerReference w:type="first" r:id="rId9"/>
      <w:pgSz w:w="12240" w:h="15840"/>
      <w:pgMar w:top="2520" w:right="1440" w:bottom="2160" w:left="1260" w:header="432"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38B71C" w14:textId="77777777" w:rsidR="00EE5C2F" w:rsidRDefault="00EE5C2F" w:rsidP="00F23778">
      <w:r>
        <w:separator/>
      </w:r>
    </w:p>
  </w:endnote>
  <w:endnote w:type="continuationSeparator" w:id="0">
    <w:p w14:paraId="6C35FDFD" w14:textId="77777777" w:rsidR="00EE5C2F" w:rsidRDefault="00EE5C2F" w:rsidP="00F23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CFABA" w14:textId="77777777" w:rsidR="005F2AF2" w:rsidRDefault="005F2AF2" w:rsidP="005F2AF2">
    <w:pPr>
      <w:pStyle w:val="Footer"/>
      <w:tabs>
        <w:tab w:val="clear" w:pos="4680"/>
        <w:tab w:val="clear" w:pos="9360"/>
        <w:tab w:val="left" w:pos="3480"/>
      </w:tabs>
    </w:pPr>
    <w:r>
      <w:rPr>
        <w:noProof/>
      </w:rPr>
      <w:drawing>
        <wp:anchor distT="0" distB="0" distL="114300" distR="114300" simplePos="0" relativeHeight="251661312" behindDoc="0" locked="0" layoutInCell="1" allowOverlap="0" wp14:anchorId="7143665C" wp14:editId="41BABB74">
          <wp:simplePos x="0" y="0"/>
          <wp:positionH relativeFrom="page">
            <wp:align>right</wp:align>
          </wp:positionH>
          <wp:positionV relativeFrom="bottomMargin">
            <wp:align>top</wp:align>
          </wp:positionV>
          <wp:extent cx="7754112" cy="1453896"/>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672F4" w14:textId="77777777" w:rsidR="007A7CFA" w:rsidRDefault="007A7CFA">
    <w:pPr>
      <w:pStyle w:val="Footer"/>
    </w:pPr>
    <w:r>
      <w:rPr>
        <w:noProof/>
      </w:rPr>
      <w:drawing>
        <wp:anchor distT="0" distB="0" distL="114300" distR="114300" simplePos="0" relativeHeight="251659264" behindDoc="0" locked="0" layoutInCell="1" allowOverlap="0" wp14:anchorId="66590F60" wp14:editId="01AFB5DD">
          <wp:simplePos x="0" y="0"/>
          <wp:positionH relativeFrom="page">
            <wp:align>right</wp:align>
          </wp:positionH>
          <wp:positionV relativeFrom="bottomMargin">
            <wp:align>top</wp:align>
          </wp:positionV>
          <wp:extent cx="7754112" cy="1453896"/>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1FCCD1" w14:textId="77777777" w:rsidR="00EE5C2F" w:rsidRDefault="00EE5C2F" w:rsidP="00F23778">
      <w:r>
        <w:separator/>
      </w:r>
    </w:p>
  </w:footnote>
  <w:footnote w:type="continuationSeparator" w:id="0">
    <w:p w14:paraId="36502EAF" w14:textId="77777777" w:rsidR="00EE5C2F" w:rsidRDefault="00EE5C2F" w:rsidP="00F23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C3E98" w14:textId="77777777" w:rsidR="00F23778" w:rsidRDefault="00F23778">
    <w:pPr>
      <w:pStyle w:val="Header"/>
    </w:pPr>
    <w:r>
      <w:rPr>
        <w:noProof/>
      </w:rPr>
      <w:drawing>
        <wp:anchor distT="0" distB="0" distL="0" distR="0" simplePos="0" relativeHeight="251658240" behindDoc="1" locked="1" layoutInCell="1" allowOverlap="0" wp14:anchorId="33B61780" wp14:editId="472CE901">
          <wp:simplePos x="0" y="0"/>
          <wp:positionH relativeFrom="page">
            <wp:align>right</wp:align>
          </wp:positionH>
          <wp:positionV relativeFrom="page">
            <wp:align>top</wp:align>
          </wp:positionV>
          <wp:extent cx="7772400" cy="1664208"/>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772400" cy="166420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864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7c0MjQ2MTMwt7A0MjZT0lEKTi0uzszPAykwrgUABNaa/CwAAAA="/>
  </w:docVars>
  <w:rsids>
    <w:rsidRoot w:val="00923824"/>
    <w:rsid w:val="0007042B"/>
    <w:rsid w:val="000C39CB"/>
    <w:rsid w:val="000D2D90"/>
    <w:rsid w:val="001875B7"/>
    <w:rsid w:val="00190F94"/>
    <w:rsid w:val="001B7D39"/>
    <w:rsid w:val="002361F3"/>
    <w:rsid w:val="0027570B"/>
    <w:rsid w:val="00293226"/>
    <w:rsid w:val="003A16B2"/>
    <w:rsid w:val="003F7281"/>
    <w:rsid w:val="00471FEC"/>
    <w:rsid w:val="004B425C"/>
    <w:rsid w:val="00585945"/>
    <w:rsid w:val="005A41DC"/>
    <w:rsid w:val="005E5F6D"/>
    <w:rsid w:val="005F2AF2"/>
    <w:rsid w:val="00661DA8"/>
    <w:rsid w:val="006E4CDD"/>
    <w:rsid w:val="0076263B"/>
    <w:rsid w:val="007A7027"/>
    <w:rsid w:val="007A7CFA"/>
    <w:rsid w:val="007B46E1"/>
    <w:rsid w:val="007C3C2A"/>
    <w:rsid w:val="0080397F"/>
    <w:rsid w:val="00806D4A"/>
    <w:rsid w:val="00923824"/>
    <w:rsid w:val="009677E1"/>
    <w:rsid w:val="009B0685"/>
    <w:rsid w:val="009B7077"/>
    <w:rsid w:val="00B677C4"/>
    <w:rsid w:val="00B73AD3"/>
    <w:rsid w:val="00CB7373"/>
    <w:rsid w:val="00CE7084"/>
    <w:rsid w:val="00CF096B"/>
    <w:rsid w:val="00D67047"/>
    <w:rsid w:val="00DD7802"/>
    <w:rsid w:val="00E318E1"/>
    <w:rsid w:val="00EE5C2F"/>
    <w:rsid w:val="00F23778"/>
    <w:rsid w:val="00F50577"/>
    <w:rsid w:val="00F64445"/>
    <w:rsid w:val="00F72F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968998"/>
  <w15:docId w15:val="{A4841CEC-F124-463B-97C1-250E6E436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923824"/>
    <w:pPr>
      <w:keepNext/>
      <w:keepLines/>
      <w:spacing w:before="240"/>
      <w:outlineLvl w:val="0"/>
    </w:pPr>
    <w:rPr>
      <w:rFonts w:asciiTheme="majorHAnsi" w:eastAsiaTheme="majorEastAsia" w:hAnsiTheme="majorHAnsi" w:cstheme="majorBidi"/>
      <w:b/>
      <w:bCs/>
      <w:color w:val="00518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after="200" w:line="276" w:lineRule="auto"/>
      <w:ind w:left="720"/>
      <w:contextualSpacing/>
      <w:jc w:val="both"/>
    </w:pPr>
    <w:rPr>
      <w:rFonts w:ascii="Georgia" w:hAnsi="Georgia"/>
      <w:sz w:val="20"/>
      <w:szCs w:val="20"/>
    </w:rPr>
  </w:style>
  <w:style w:type="paragraph" w:styleId="NoSpacing">
    <w:name w:val="No Spacing"/>
    <w:basedOn w:val="Normal"/>
    <w:link w:val="NoSpacingChar"/>
    <w:uiPriority w:val="1"/>
    <w:qFormat/>
    <w:rsid w:val="005F2AF2"/>
    <w:rPr>
      <w:rFonts w:ascii="Calibri" w:eastAsiaTheme="minorHAnsi" w:hAnsi="Calibri" w:cs="Calibri"/>
    </w:rPr>
  </w:style>
  <w:style w:type="paragraph" w:customStyle="1" w:styleId="CSBAbodyTextwithspacing">
    <w:name w:val="CSBA body Text with spacing"/>
    <w:basedOn w:val="NoSpacing"/>
    <w:link w:val="CSBAbodyTextwithspacingChar"/>
    <w:qFormat/>
    <w:rsid w:val="009B7077"/>
    <w:pPr>
      <w:spacing w:after="200" w:line="270" w:lineRule="atLeast"/>
    </w:pPr>
    <w:rPr>
      <w:rFonts w:ascii="Arial" w:hAnsi="Arial" w:cs="Arial"/>
      <w:color w:val="545454"/>
      <w:sz w:val="20"/>
      <w:szCs w:val="18"/>
    </w:rPr>
  </w:style>
  <w:style w:type="character" w:customStyle="1" w:styleId="NoSpacingChar">
    <w:name w:val="No Spacing Char"/>
    <w:basedOn w:val="DefaultParagraphFont"/>
    <w:link w:val="NoSpacing"/>
    <w:uiPriority w:val="1"/>
    <w:rsid w:val="00E318E1"/>
    <w:rPr>
      <w:rFonts w:ascii="Calibri" w:hAnsi="Calibri" w:cs="Calibri"/>
    </w:rPr>
  </w:style>
  <w:style w:type="character" w:customStyle="1" w:styleId="CSBAbodyTextwithspacingChar">
    <w:name w:val="CSBA body Text with spacing Char"/>
    <w:basedOn w:val="NoSpacingChar"/>
    <w:link w:val="CSBAbodyTextwithspacing"/>
    <w:rsid w:val="009B7077"/>
    <w:rPr>
      <w:rFonts w:ascii="Arial" w:hAnsi="Arial" w:cs="Arial"/>
      <w:color w:val="545454"/>
      <w:sz w:val="20"/>
      <w:szCs w:val="18"/>
    </w:rPr>
  </w:style>
  <w:style w:type="paragraph" w:customStyle="1" w:styleId="CSBABodyNOSPACE">
    <w:name w:val="CSBA Body NO SPACE"/>
    <w:basedOn w:val="CSBAbodyTextwithspacing"/>
    <w:link w:val="CSBABodyNOSPACEChar"/>
    <w:qFormat/>
    <w:rsid w:val="009B7077"/>
    <w:pPr>
      <w:spacing w:after="0"/>
    </w:pPr>
  </w:style>
  <w:style w:type="paragraph" w:customStyle="1" w:styleId="CSBASubhead1">
    <w:name w:val="CSBA Subhead 1"/>
    <w:basedOn w:val="CSBAbodyTextwithspacing"/>
    <w:link w:val="CSBASubhead1Char"/>
    <w:qFormat/>
    <w:rsid w:val="007C3C2A"/>
    <w:pPr>
      <w:spacing w:before="300"/>
    </w:pPr>
    <w:rPr>
      <w:b/>
      <w:bCs/>
      <w:color w:val="004976"/>
      <w:sz w:val="22"/>
      <w:szCs w:val="20"/>
    </w:rPr>
  </w:style>
  <w:style w:type="character" w:customStyle="1" w:styleId="CSBABodyNOSPACEChar">
    <w:name w:val="CSBA Body NO SPACE Char"/>
    <w:basedOn w:val="CSBAbodyTextwithspacingChar"/>
    <w:link w:val="CSBABodyNOSPACE"/>
    <w:rsid w:val="009B7077"/>
    <w:rPr>
      <w:rFonts w:ascii="Arial" w:hAnsi="Arial" w:cs="Arial"/>
      <w:color w:val="545454"/>
      <w:sz w:val="20"/>
      <w:szCs w:val="18"/>
    </w:rPr>
  </w:style>
  <w:style w:type="paragraph" w:customStyle="1" w:styleId="CSBABody-ExtraSpaceBefore">
    <w:name w:val="CSBA Body - Extra Space Before"/>
    <w:basedOn w:val="CSBAbodyTextwithspacing"/>
    <w:qFormat/>
    <w:rsid w:val="00CB7373"/>
    <w:pPr>
      <w:spacing w:before="400"/>
    </w:pPr>
  </w:style>
  <w:style w:type="character" w:customStyle="1" w:styleId="CSBASubhead1Char">
    <w:name w:val="CSBA Subhead 1 Char"/>
    <w:basedOn w:val="CSBAbodyTextwithspacingChar"/>
    <w:link w:val="CSBASubhead1"/>
    <w:rsid w:val="007C3C2A"/>
    <w:rPr>
      <w:rFonts w:ascii="Arial" w:hAnsi="Arial" w:cs="Arial"/>
      <w:b/>
      <w:bCs/>
      <w:color w:val="004976"/>
      <w:sz w:val="22"/>
      <w:szCs w:val="20"/>
    </w:rPr>
  </w:style>
  <w:style w:type="character" w:customStyle="1" w:styleId="Heading1Char">
    <w:name w:val="Heading 1 Char"/>
    <w:basedOn w:val="DefaultParagraphFont"/>
    <w:link w:val="Heading1"/>
    <w:uiPriority w:val="9"/>
    <w:rsid w:val="00923824"/>
    <w:rPr>
      <w:rFonts w:asciiTheme="majorHAnsi" w:eastAsiaTheme="majorEastAsia" w:hAnsiTheme="majorHAnsi" w:cstheme="majorBidi"/>
      <w:b/>
      <w:bCs/>
      <w:color w:val="005184"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G:\CSBA%20Design%20Dropbox\Current\!CSBA%20Brand%20Refresh\2-Application\Stationery\Letterhead\2021%20CSBA%20Letterhead\Staff%20Templates\Deliverables\CSBA-LH-Digital-color-2021.dotx" TargetMode="External"/></Relationships>
</file>

<file path=word/theme/theme1.xml><?xml version="1.0" encoding="utf-8"?>
<a:theme xmlns:a="http://schemas.openxmlformats.org/drawingml/2006/main" name="CSBA">
  <a:themeElements>
    <a:clrScheme name="CSBA-2021">
      <a:dk1>
        <a:srgbClr val="3F3F3F"/>
      </a:dk1>
      <a:lt1>
        <a:sysClr val="window" lastClr="FFFFFF"/>
      </a:lt1>
      <a:dk2>
        <a:srgbClr val="004976"/>
      </a:dk2>
      <a:lt2>
        <a:srgbClr val="E7E6E6"/>
      </a:lt2>
      <a:accent1>
        <a:srgbClr val="006DB1"/>
      </a:accent1>
      <a:accent2>
        <a:srgbClr val="F1BE48"/>
      </a:accent2>
      <a:accent3>
        <a:srgbClr val="686868"/>
      </a:accent3>
      <a:accent4>
        <a:srgbClr val="EF9347"/>
      </a:accent4>
      <a:accent5>
        <a:srgbClr val="3B8CCB"/>
      </a:accent5>
      <a:accent6>
        <a:srgbClr val="4C8C2B"/>
      </a:accent6>
      <a:hlink>
        <a:srgbClr val="006DB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CSBA-LH-Digital-color-2021</Template>
  <TotalTime>1</TotalTime>
  <Pages>2</Pages>
  <Words>489</Words>
  <Characters>2791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Macklin</dc:creator>
  <cp:keywords/>
  <dc:description/>
  <cp:lastModifiedBy>Andy Rolleri</cp:lastModifiedBy>
  <cp:revision>3</cp:revision>
  <cp:lastPrinted>2021-10-12T17:14:00Z</cp:lastPrinted>
  <dcterms:created xsi:type="dcterms:W3CDTF">2021-10-12T15:35:00Z</dcterms:created>
  <dcterms:modified xsi:type="dcterms:W3CDTF">2021-10-12T17:14:00Z</dcterms:modified>
</cp:coreProperties>
</file>